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1CCF1789" w14:textId="77777777" w:rsidTr="00346DE2">
        <w:sdt>
          <w:sdtPr>
            <w:id w:val="1621259925"/>
            <w:placeholder>
              <w:docPart w:val="49DCCBEFBE67B34CBD8246260C90A6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0206BEC7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7D18B0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0EC4045" w14:textId="77777777" w:rsidTr="00346DE2">
        <w:sdt>
          <w:sdtPr>
            <w:id w:val="-1470592894"/>
            <w:placeholder>
              <w:docPart w:val="B81606EA53ACD94CA06E729C7851F8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FC6AFA5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44D34B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BCACA7D" w14:textId="77777777" w:rsidTr="00346DE2">
        <w:sdt>
          <w:sdtPr>
            <w:id w:val="572943512"/>
            <w:placeholder>
              <w:docPart w:val="EC87D9A307E4264BA03BEC1D4D183F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26A979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E45834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F408EE1" w14:textId="77777777" w:rsidTr="00346DE2">
        <w:sdt>
          <w:sdtPr>
            <w:id w:val="-521243642"/>
            <w:placeholder>
              <w:docPart w:val="00B1D95344B8954DA542D578F2972C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DC6C2A5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D263EB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AD96F88" w14:textId="77777777" w:rsidTr="00346DE2">
        <w:sdt>
          <w:sdtPr>
            <w:id w:val="83577009"/>
            <w:placeholder>
              <w:docPart w:val="5D3CA0655A7FC04393414DBE617E4A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AB62181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383054EA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6627C277EEDF97499712DDB2480CF5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31366302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0E8120F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788A4AF" w14:textId="77777777" w:rsidTr="00346DE2">
        <w:sdt>
          <w:sdtPr>
            <w:id w:val="-965116832"/>
            <w:placeholder>
              <w:docPart w:val="929973F900507D46B80F7EF11000B5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2986DCD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CB9308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96F825C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0229308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1CEE1985" w14:textId="77777777" w:rsidTr="00346DE2">
        <w:sdt>
          <w:sdtPr>
            <w:id w:val="1576013153"/>
            <w:placeholder>
              <w:docPart w:val="3C84300087247E4BB6E52109BACD65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15E8BED8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434157BC" w14:textId="77777777" w:rsidTr="001C4A3D">
        <w:tc>
          <w:tcPr>
            <w:tcW w:w="577" w:type="pct"/>
          </w:tcPr>
          <w:p w14:paraId="7555CDD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7C7B395" w14:textId="5451D4DB" w:rsidR="00346DE2" w:rsidRDefault="000B1258" w:rsidP="00346DE2">
            <w:r>
              <w:t>Usher Helper</w:t>
            </w:r>
          </w:p>
        </w:tc>
      </w:tr>
      <w:tr w:rsidR="00346DE2" w:rsidRPr="00846B76" w14:paraId="48D4CC6B" w14:textId="77777777" w:rsidTr="001C4A3D">
        <w:tc>
          <w:tcPr>
            <w:tcW w:w="577" w:type="pct"/>
          </w:tcPr>
          <w:p w14:paraId="3CCFA3D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1561859511"/>
            <w:placeholder>
              <w:docPart w:val="D526BF938B3BDD4A8A96AD47BFDB47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04CD08BC" w14:textId="77777777" w:rsidR="00346DE2" w:rsidRDefault="00346DE2" w:rsidP="00346DE2">
                <w:r w:rsidRPr="00346DE2">
                  <w:t>Classroom helper</w:t>
                </w:r>
              </w:p>
            </w:tc>
          </w:sdtContent>
        </w:sdt>
      </w:tr>
      <w:tr w:rsidR="00346DE2" w:rsidRPr="00846B76" w14:paraId="3B153F0A" w14:textId="77777777" w:rsidTr="001C4A3D">
        <w:tc>
          <w:tcPr>
            <w:tcW w:w="577" w:type="pct"/>
          </w:tcPr>
          <w:p w14:paraId="26B3009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C2A3A8E" w14:textId="22F92317" w:rsidR="00346DE2" w:rsidRDefault="000B1258" w:rsidP="00346DE2">
            <w:r>
              <w:t>Front Desk</w:t>
            </w:r>
          </w:p>
        </w:tc>
      </w:tr>
      <w:tr w:rsidR="00346DE2" w:rsidRPr="00846B76" w14:paraId="0BCFF429" w14:textId="77777777" w:rsidTr="001C4A3D">
        <w:tc>
          <w:tcPr>
            <w:tcW w:w="577" w:type="pct"/>
          </w:tcPr>
          <w:p w14:paraId="39203A3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24668383" w14:textId="3309C4D5" w:rsidR="00346DE2" w:rsidRDefault="00CB2E8C" w:rsidP="00346DE2">
            <w:r>
              <w:t xml:space="preserve">Music </w:t>
            </w:r>
            <w:r w:rsidR="000B1258">
              <w:t xml:space="preserve"> </w:t>
            </w:r>
          </w:p>
        </w:tc>
      </w:tr>
      <w:tr w:rsidR="00346DE2" w:rsidRPr="00846B76" w14:paraId="43DEF5D5" w14:textId="77777777" w:rsidTr="001C4A3D">
        <w:tc>
          <w:tcPr>
            <w:tcW w:w="577" w:type="pct"/>
          </w:tcPr>
          <w:p w14:paraId="43D68BE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0CA3D724455BD44E83495546FC6B7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18C11F6A" w14:textId="77777777"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14:paraId="6084F696" w14:textId="77777777" w:rsidTr="001C4A3D">
        <w:tc>
          <w:tcPr>
            <w:tcW w:w="577" w:type="pct"/>
          </w:tcPr>
          <w:p w14:paraId="5B89BB6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4DE836A3" w14:textId="0A10FB3D" w:rsidR="00346DE2" w:rsidRDefault="00B16631" w:rsidP="00346DE2">
            <w:r>
              <w:t>Social Media and Tech</w:t>
            </w:r>
          </w:p>
        </w:tc>
      </w:tr>
      <w:tr w:rsidR="00346DE2" w:rsidRPr="00846B76" w14:paraId="0203F453" w14:textId="77777777" w:rsidTr="001C4A3D">
        <w:tc>
          <w:tcPr>
            <w:tcW w:w="577" w:type="pct"/>
          </w:tcPr>
          <w:p w14:paraId="67F4BD7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3168548" w14:textId="79377345" w:rsidR="00346DE2" w:rsidRDefault="00CB2E8C" w:rsidP="00346DE2">
            <w:r>
              <w:t>Outreach</w:t>
            </w:r>
          </w:p>
        </w:tc>
      </w:tr>
      <w:tr w:rsidR="00346DE2" w:rsidRPr="00846B76" w14:paraId="2C4FB1BB" w14:textId="77777777" w:rsidTr="001C4A3D">
        <w:tc>
          <w:tcPr>
            <w:tcW w:w="577" w:type="pct"/>
          </w:tcPr>
          <w:p w14:paraId="6CC0CD7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4BFF9D00DA28D349B7D66A696B0223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B97731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3C2681D6" w14:textId="77777777" w:rsidR="00346DE2" w:rsidRDefault="00346DE2" w:rsidP="00346DE2">
            <w:pPr>
              <w:spacing w:before="120"/>
            </w:pPr>
          </w:p>
        </w:tc>
      </w:tr>
    </w:tbl>
    <w:p w14:paraId="562FD4ED" w14:textId="0DA353DE" w:rsidR="00CE6104" w:rsidRDefault="00CE6104" w:rsidP="00B16631">
      <w:pPr>
        <w:spacing w:after="0"/>
        <w:rPr>
          <w:sz w:val="2"/>
          <w:szCs w:val="2"/>
        </w:rPr>
      </w:pPr>
    </w:p>
    <w:p w14:paraId="4DD52C50" w14:textId="1A003521" w:rsidR="00B16631" w:rsidRDefault="00B16631" w:rsidP="00B16631">
      <w:pPr>
        <w:spacing w:after="0"/>
        <w:rPr>
          <w:sz w:val="2"/>
          <w:szCs w:val="2"/>
        </w:rPr>
      </w:pPr>
    </w:p>
    <w:p w14:paraId="1502EC76" w14:textId="2C362A8F" w:rsidR="00B16631" w:rsidRDefault="00B16631" w:rsidP="00B16631">
      <w:pPr>
        <w:spacing w:after="0"/>
        <w:rPr>
          <w:sz w:val="2"/>
          <w:szCs w:val="2"/>
        </w:rPr>
      </w:pPr>
    </w:p>
    <w:p w14:paraId="350B7290" w14:textId="1336C426" w:rsidR="00B16631" w:rsidRDefault="00B16631" w:rsidP="00B16631">
      <w:pPr>
        <w:spacing w:after="0"/>
        <w:rPr>
          <w:sz w:val="2"/>
          <w:szCs w:val="2"/>
        </w:rPr>
      </w:pPr>
    </w:p>
    <w:p w14:paraId="370FA45F" w14:textId="6E219DAF" w:rsidR="00B16631" w:rsidRDefault="00B16631" w:rsidP="00B16631">
      <w:pPr>
        <w:spacing w:after="0"/>
        <w:rPr>
          <w:sz w:val="2"/>
          <w:szCs w:val="2"/>
        </w:rPr>
      </w:pPr>
    </w:p>
    <w:p w14:paraId="1AAB463A" w14:textId="37B1D817" w:rsidR="00B16631" w:rsidRDefault="00B16631" w:rsidP="00B16631">
      <w:pPr>
        <w:spacing w:after="0"/>
        <w:rPr>
          <w:sz w:val="2"/>
          <w:szCs w:val="2"/>
        </w:rPr>
      </w:pPr>
    </w:p>
    <w:p w14:paraId="3CBBCCF6" w14:textId="0BB2D4B5" w:rsidR="00B16631" w:rsidRDefault="00B16631" w:rsidP="00B16631">
      <w:pPr>
        <w:spacing w:after="0"/>
        <w:rPr>
          <w:sz w:val="2"/>
          <w:szCs w:val="2"/>
        </w:rPr>
      </w:pPr>
    </w:p>
    <w:p w14:paraId="6696E756" w14:textId="4635C84D" w:rsidR="00B16631" w:rsidRDefault="00B16631" w:rsidP="00B16631">
      <w:pPr>
        <w:spacing w:after="0"/>
        <w:rPr>
          <w:sz w:val="2"/>
          <w:szCs w:val="2"/>
        </w:rPr>
      </w:pPr>
    </w:p>
    <w:p w14:paraId="185207B2" w14:textId="1DFDE35A" w:rsidR="00B16631" w:rsidRDefault="00B16631" w:rsidP="00B16631">
      <w:pPr>
        <w:spacing w:after="0"/>
        <w:rPr>
          <w:sz w:val="2"/>
          <w:szCs w:val="2"/>
        </w:rPr>
      </w:pPr>
    </w:p>
    <w:p w14:paraId="3007A333" w14:textId="25F44858" w:rsidR="00B16631" w:rsidRDefault="00821E40" w:rsidP="00B16631">
      <w:pPr>
        <w:spacing w:after="0"/>
        <w:rPr>
          <w:sz w:val="2"/>
          <w:szCs w:val="2"/>
        </w:rPr>
      </w:pPr>
      <w:r>
        <w:rPr>
          <w:sz w:val="2"/>
          <w:szCs w:val="2"/>
        </w:rPr>
        <w:tab/>
      </w:r>
    </w:p>
    <w:p w14:paraId="73825E36" w14:textId="6B6544B6" w:rsidR="00B16631" w:rsidRDefault="00B16631" w:rsidP="00B16631">
      <w:pPr>
        <w:spacing w:after="0"/>
        <w:rPr>
          <w:sz w:val="2"/>
          <w:szCs w:val="2"/>
        </w:rPr>
      </w:pPr>
    </w:p>
    <w:p w14:paraId="2709E724" w14:textId="41F50EA5" w:rsidR="00B16631" w:rsidRDefault="00B16631" w:rsidP="00B16631">
      <w:pPr>
        <w:spacing w:after="0"/>
        <w:rPr>
          <w:sz w:val="2"/>
          <w:szCs w:val="2"/>
        </w:rPr>
      </w:pPr>
    </w:p>
    <w:p w14:paraId="713F9D1D" w14:textId="307B652F" w:rsidR="00B16631" w:rsidRDefault="00B16631" w:rsidP="00B16631">
      <w:pPr>
        <w:spacing w:after="0"/>
        <w:rPr>
          <w:sz w:val="2"/>
          <w:szCs w:val="2"/>
        </w:rPr>
      </w:pPr>
    </w:p>
    <w:p w14:paraId="08E59B76" w14:textId="6B89BA1B" w:rsidR="00B16631" w:rsidRDefault="00B16631" w:rsidP="00B16631">
      <w:pPr>
        <w:spacing w:after="0"/>
        <w:rPr>
          <w:sz w:val="2"/>
          <w:szCs w:val="2"/>
        </w:rPr>
      </w:pPr>
    </w:p>
    <w:p w14:paraId="1DB59F83" w14:textId="5BB52840" w:rsidR="00B16631" w:rsidRDefault="00B16631" w:rsidP="00B16631">
      <w:pPr>
        <w:spacing w:after="0"/>
        <w:rPr>
          <w:sz w:val="2"/>
          <w:szCs w:val="2"/>
        </w:rPr>
      </w:pPr>
    </w:p>
    <w:p w14:paraId="4FD5F9EA" w14:textId="5EE1579A" w:rsidR="00B16631" w:rsidRDefault="00B16631" w:rsidP="00B16631">
      <w:pPr>
        <w:spacing w:after="0"/>
        <w:rPr>
          <w:sz w:val="2"/>
          <w:szCs w:val="2"/>
        </w:rPr>
      </w:pPr>
    </w:p>
    <w:p w14:paraId="05EAA7BC" w14:textId="16318348" w:rsidR="00B16631" w:rsidRDefault="00B16631" w:rsidP="00B16631">
      <w:pPr>
        <w:spacing w:after="0"/>
        <w:rPr>
          <w:sz w:val="2"/>
          <w:szCs w:val="2"/>
        </w:rPr>
      </w:pPr>
    </w:p>
    <w:p w14:paraId="04862C8A" w14:textId="2A675345" w:rsidR="00B16631" w:rsidRDefault="00B16631" w:rsidP="00B16631">
      <w:pPr>
        <w:spacing w:after="0"/>
        <w:rPr>
          <w:sz w:val="2"/>
          <w:szCs w:val="2"/>
        </w:rPr>
      </w:pPr>
    </w:p>
    <w:p w14:paraId="58F24D31" w14:textId="77777777" w:rsidR="00B16631" w:rsidRDefault="00B16631" w:rsidP="00B16631">
      <w:pPr>
        <w:spacing w:after="0"/>
        <w:rPr>
          <w:sz w:val="2"/>
          <w:szCs w:val="2"/>
        </w:rPr>
      </w:pPr>
    </w:p>
    <w:p w14:paraId="0C653D96" w14:textId="77777777" w:rsidR="00B16631" w:rsidRPr="00B16631" w:rsidRDefault="00B16631" w:rsidP="00B16631">
      <w:pPr>
        <w:spacing w:after="0"/>
        <w:rPr>
          <w:sz w:val="2"/>
          <w:szCs w:val="2"/>
        </w:rPr>
      </w:pPr>
      <w:r>
        <w:rPr>
          <w:sz w:val="2"/>
          <w:szCs w:val="2"/>
        </w:rPr>
        <w:t>df</w:t>
      </w: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784"/>
        <w:gridCol w:w="895"/>
        <w:gridCol w:w="892"/>
        <w:gridCol w:w="982"/>
        <w:gridCol w:w="985"/>
        <w:gridCol w:w="1074"/>
        <w:gridCol w:w="976"/>
        <w:gridCol w:w="1047"/>
      </w:tblGrid>
      <w:tr w:rsidR="00B16631" w14:paraId="77D19E5A" w14:textId="77777777" w:rsidTr="00B16631">
        <w:trPr>
          <w:trHeight w:val="1325"/>
        </w:trPr>
        <w:tc>
          <w:tcPr>
            <w:tcW w:w="1795" w:type="dxa"/>
          </w:tcPr>
          <w:p w14:paraId="3527CC5E" w14:textId="6E9C3780" w:rsidR="00B16631" w:rsidRPr="00B16631" w:rsidRDefault="00B16631" w:rsidP="00B16631">
            <w:r>
              <w:t>Please Indicate Time Availability</w:t>
            </w:r>
          </w:p>
        </w:tc>
        <w:tc>
          <w:tcPr>
            <w:tcW w:w="900" w:type="dxa"/>
          </w:tcPr>
          <w:p w14:paraId="52D7F236" w14:textId="153DB486" w:rsidR="00B16631" w:rsidRPr="003D480E" w:rsidRDefault="003D480E" w:rsidP="00B16631">
            <w:r w:rsidRPr="003D480E">
              <w:t>Mon</w:t>
            </w:r>
          </w:p>
        </w:tc>
        <w:tc>
          <w:tcPr>
            <w:tcW w:w="900" w:type="dxa"/>
          </w:tcPr>
          <w:p w14:paraId="4173E712" w14:textId="7F4B8B6E" w:rsidR="00B16631" w:rsidRPr="003D480E" w:rsidRDefault="003D480E" w:rsidP="00B16631">
            <w:proofErr w:type="spellStart"/>
            <w:r>
              <w:rPr>
                <w:sz w:val="2"/>
                <w:szCs w:val="2"/>
              </w:rPr>
              <w:t>Tu</w:t>
            </w:r>
            <w:r>
              <w:t>Tue</w:t>
            </w:r>
            <w:proofErr w:type="spellEnd"/>
          </w:p>
        </w:tc>
        <w:tc>
          <w:tcPr>
            <w:tcW w:w="990" w:type="dxa"/>
          </w:tcPr>
          <w:p w14:paraId="16747522" w14:textId="7BE634A2" w:rsidR="00B16631" w:rsidRPr="003D480E" w:rsidRDefault="003D480E" w:rsidP="00B16631">
            <w:r>
              <w:t>Wed</w:t>
            </w:r>
          </w:p>
        </w:tc>
        <w:tc>
          <w:tcPr>
            <w:tcW w:w="990" w:type="dxa"/>
          </w:tcPr>
          <w:p w14:paraId="0CBE59CB" w14:textId="3AA89035" w:rsidR="00B16631" w:rsidRPr="003D480E" w:rsidRDefault="003D480E" w:rsidP="00B16631">
            <w:r>
              <w:t>Thurs</w:t>
            </w:r>
          </w:p>
        </w:tc>
        <w:tc>
          <w:tcPr>
            <w:tcW w:w="1080" w:type="dxa"/>
          </w:tcPr>
          <w:p w14:paraId="2643C07D" w14:textId="67230279" w:rsidR="00B16631" w:rsidRPr="003D480E" w:rsidRDefault="003D480E" w:rsidP="00B16631">
            <w:r>
              <w:t>Friday</w:t>
            </w:r>
          </w:p>
        </w:tc>
        <w:tc>
          <w:tcPr>
            <w:tcW w:w="990" w:type="dxa"/>
          </w:tcPr>
          <w:p w14:paraId="7D877C50" w14:textId="3B590C5B" w:rsidR="00B16631" w:rsidRPr="003D480E" w:rsidRDefault="003D480E" w:rsidP="00B16631">
            <w:r>
              <w:t>Sat</w:t>
            </w:r>
          </w:p>
        </w:tc>
        <w:tc>
          <w:tcPr>
            <w:tcW w:w="990" w:type="dxa"/>
          </w:tcPr>
          <w:p w14:paraId="3F388EF8" w14:textId="055FB4BE" w:rsidR="00B16631" w:rsidRPr="003D480E" w:rsidRDefault="003D480E" w:rsidP="00B16631">
            <w:r>
              <w:t>Sunday</w:t>
            </w:r>
          </w:p>
        </w:tc>
      </w:tr>
    </w:tbl>
    <w:p w14:paraId="6D6CA8C3" w14:textId="2A9AB6D8" w:rsidR="00B16631" w:rsidRPr="00B16631" w:rsidRDefault="00B16631" w:rsidP="00B16631">
      <w:pPr>
        <w:spacing w:after="0"/>
        <w:rPr>
          <w:sz w:val="2"/>
          <w:szCs w:val="2"/>
        </w:rPr>
      </w:pPr>
    </w:p>
    <w:sectPr w:rsidR="00B16631" w:rsidRPr="00B16631" w:rsidSect="000B1258">
      <w:headerReference w:type="default" r:id="rId10"/>
      <w:footerReference w:type="default" r:id="rId11"/>
      <w:pgSz w:w="12240" w:h="15840"/>
      <w:pgMar w:top="915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B2383" w14:textId="77777777" w:rsidR="00112241" w:rsidRDefault="00112241" w:rsidP="00650259">
      <w:pPr>
        <w:spacing w:after="0" w:line="240" w:lineRule="auto"/>
      </w:pPr>
      <w:r>
        <w:separator/>
      </w:r>
    </w:p>
  </w:endnote>
  <w:endnote w:type="continuationSeparator" w:id="0">
    <w:p w14:paraId="194E0AD5" w14:textId="77777777" w:rsidR="00112241" w:rsidRDefault="0011224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E6874-9949-4D40-A391-A57B9332E24B}"/>
    <w:embedBold r:id="rId2" w:fontKey="{8AF1DDDA-4AFC-5E40-8A13-7533A39CC4CE}"/>
    <w:embedItalic r:id="rId3" w:fontKey="{2036A3F7-A68F-7A4F-BE51-F61721181008}"/>
    <w:embedBoldItalic r:id="rId4" w:fontKey="{89986CC3-79F4-9740-9CAC-97366A266A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2F5EB20A-4EDB-834D-BE62-2B354ECEAB5B}"/>
    <w:embedBold r:id="rId6" w:fontKey="{AD299DF5-196C-B74F-94F5-50BEC20DF7E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535D44F-E131-6246-A95F-A45CAB8EB8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539330B-43B7-9744-8ECE-63F7A819D7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AEAC548B-3C0C-7B45-92AE-DD475C5D26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785AE992-8150-0845-9A24-80AC86004124}"/>
    <w:embedBold r:id="rId11" w:fontKey="{F5A1B33E-E89C-874D-951F-2A430AE5F4D5}"/>
    <w:embedItalic r:id="rId12" w:fontKey="{1665D447-B6E7-E141-9B59-5A9AC327AE2D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6FA2C52D-39FB-6C4A-BABB-551FADA53D73}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4" w:fontKey="{64B8D653-D555-5644-A5E7-FF29AA0AD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BE8C16D" w14:textId="77777777" w:rsidTr="00C4167A">
      <w:tc>
        <w:tcPr>
          <w:tcW w:w="4675" w:type="dxa"/>
          <w:vAlign w:val="center"/>
        </w:tcPr>
        <w:p w14:paraId="5DB496DA" w14:textId="15ACB25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40C0355" w14:textId="5B503CE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B513BA6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462D9" w14:textId="77777777" w:rsidR="00112241" w:rsidRDefault="00112241" w:rsidP="00650259">
      <w:pPr>
        <w:spacing w:after="0" w:line="240" w:lineRule="auto"/>
      </w:pPr>
      <w:r>
        <w:separator/>
      </w:r>
    </w:p>
  </w:footnote>
  <w:footnote w:type="continuationSeparator" w:id="0">
    <w:p w14:paraId="216FD25B" w14:textId="77777777" w:rsidR="00112241" w:rsidRDefault="0011224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77" w:type="dxa"/>
      <w:shd w:val="clear" w:color="auto" w:fill="731F1C" w:themeFill="accent5"/>
      <w:tblLook w:val="04A0" w:firstRow="1" w:lastRow="0" w:firstColumn="1" w:lastColumn="0" w:noHBand="0" w:noVBand="1"/>
    </w:tblPr>
    <w:tblGrid>
      <w:gridCol w:w="1440"/>
      <w:gridCol w:w="8537"/>
    </w:tblGrid>
    <w:tr w:rsidR="000B1258" w:rsidRPr="00731F26" w14:paraId="4719BC0D" w14:textId="77777777" w:rsidTr="000B1258">
      <w:trPr>
        <w:trHeight w:val="2342"/>
      </w:trPr>
      <w:tc>
        <w:tcPr>
          <w:tcW w:w="1440" w:type="dxa"/>
          <w:shd w:val="clear" w:color="auto" w:fill="731F1C" w:themeFill="accent5"/>
          <w:vAlign w:val="center"/>
        </w:tcPr>
        <w:p w14:paraId="41B6BAE6" w14:textId="17FD96B1" w:rsidR="000B1258" w:rsidRDefault="000B1258" w:rsidP="000B1258"/>
        <w:p w14:paraId="204EBA97" w14:textId="44C1D49D" w:rsidR="000B1258" w:rsidRDefault="000B1258" w:rsidP="000B1258">
          <w:r>
            <w:rPr>
              <w:rFonts w:ascii="Corbel" w:eastAsia="Calibri" w:hAnsi="Corbel"/>
              <w:b/>
              <w:noProof/>
              <w:color w:val="FFFFFF"/>
              <w:sz w:val="44"/>
            </w:rPr>
            <w:drawing>
              <wp:inline distT="0" distB="0" distL="0" distR="0" wp14:anchorId="0BAA536A" wp14:editId="11F0738F">
                <wp:extent cx="652057" cy="652057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213" cy="659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C2D5F4" w14:textId="20C9EB10" w:rsidR="00576892" w:rsidRPr="00731F26" w:rsidRDefault="00112241" w:rsidP="000B125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537" w:type="dxa"/>
          <w:shd w:val="clear" w:color="auto" w:fill="731F1C" w:themeFill="accent5"/>
          <w:vAlign w:val="center"/>
        </w:tcPr>
        <w:p w14:paraId="5096DFEF" w14:textId="04330CD8" w:rsidR="00576892" w:rsidRPr="00731F26" w:rsidRDefault="000B1258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Light of Christ Assyrian Volunteer Form</w:t>
          </w:r>
        </w:p>
      </w:tc>
    </w:tr>
  </w:tbl>
  <w:p w14:paraId="41500B99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58"/>
    <w:rsid w:val="00052382"/>
    <w:rsid w:val="0006568A"/>
    <w:rsid w:val="00076F0F"/>
    <w:rsid w:val="00084253"/>
    <w:rsid w:val="000A16DF"/>
    <w:rsid w:val="000B1258"/>
    <w:rsid w:val="000D1F49"/>
    <w:rsid w:val="00112241"/>
    <w:rsid w:val="001727CA"/>
    <w:rsid w:val="001C4A3D"/>
    <w:rsid w:val="002462F3"/>
    <w:rsid w:val="002C56E6"/>
    <w:rsid w:val="00346DE2"/>
    <w:rsid w:val="00361E11"/>
    <w:rsid w:val="003B4744"/>
    <w:rsid w:val="003D480E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21E40"/>
    <w:rsid w:val="008E203A"/>
    <w:rsid w:val="0091229C"/>
    <w:rsid w:val="0092157C"/>
    <w:rsid w:val="00940E73"/>
    <w:rsid w:val="0098597D"/>
    <w:rsid w:val="009F619A"/>
    <w:rsid w:val="009F6DDE"/>
    <w:rsid w:val="00A07415"/>
    <w:rsid w:val="00A370A8"/>
    <w:rsid w:val="00A65D5E"/>
    <w:rsid w:val="00AC712E"/>
    <w:rsid w:val="00B16631"/>
    <w:rsid w:val="00B25CE8"/>
    <w:rsid w:val="00BB4CF3"/>
    <w:rsid w:val="00BD4753"/>
    <w:rsid w:val="00BD5CB1"/>
    <w:rsid w:val="00BE62EE"/>
    <w:rsid w:val="00C003BA"/>
    <w:rsid w:val="00C46878"/>
    <w:rsid w:val="00CB2E8C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10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oulineivazi/Library/Containers/com.microsoft.Word/Data/Library/Application%20Support/Microsoft/Office/16.0/DTS/Search/%7b9E7D9BCE-088D-3C4F-8663-DDB38141C26D%7d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DCCBEFBE67B34CBD8246260C90A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2A81C-22F7-6A49-9BAF-81EC869E87C1}"/>
      </w:docPartPr>
      <w:docPartBody>
        <w:p w:rsidR="0040144D" w:rsidRDefault="00DF0E77">
          <w:pPr>
            <w:pStyle w:val="49DCCBEFBE67B34CBD8246260C90A64A"/>
          </w:pPr>
          <w:r w:rsidRPr="00346DE2">
            <w:t>First Name</w:t>
          </w:r>
        </w:p>
      </w:docPartBody>
    </w:docPart>
    <w:docPart>
      <w:docPartPr>
        <w:name w:val="B81606EA53ACD94CA06E729C7851F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C73ED-772E-4049-81AA-7C4BF8F81871}"/>
      </w:docPartPr>
      <w:docPartBody>
        <w:p w:rsidR="0040144D" w:rsidRDefault="00DF0E77">
          <w:pPr>
            <w:pStyle w:val="B81606EA53ACD94CA06E729C7851F820"/>
          </w:pPr>
          <w:r w:rsidRPr="00346DE2">
            <w:t>Last Name</w:t>
          </w:r>
        </w:p>
      </w:docPartBody>
    </w:docPart>
    <w:docPart>
      <w:docPartPr>
        <w:name w:val="EC87D9A307E4264BA03BEC1D4D183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0A97-6FD1-D441-BE8D-901EE33CB93C}"/>
      </w:docPartPr>
      <w:docPartBody>
        <w:p w:rsidR="0040144D" w:rsidRDefault="00DF0E77">
          <w:pPr>
            <w:pStyle w:val="EC87D9A307E4264BA03BEC1D4D183FDE"/>
          </w:pPr>
          <w:r w:rsidRPr="00346DE2">
            <w:t>Address</w:t>
          </w:r>
        </w:p>
      </w:docPartBody>
    </w:docPart>
    <w:docPart>
      <w:docPartPr>
        <w:name w:val="00B1D95344B8954DA542D578F2972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C4F7D-69C9-CC4E-A9AC-3F83ED993E61}"/>
      </w:docPartPr>
      <w:docPartBody>
        <w:p w:rsidR="0040144D" w:rsidRDefault="00DF0E77">
          <w:pPr>
            <w:pStyle w:val="00B1D95344B8954DA542D578F2972C05"/>
          </w:pPr>
          <w:r w:rsidRPr="00346DE2">
            <w:t>City/State/Zip</w:t>
          </w:r>
        </w:p>
      </w:docPartBody>
    </w:docPart>
    <w:docPart>
      <w:docPartPr>
        <w:name w:val="5D3CA0655A7FC04393414DBE617E4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37E0-F2A1-2B4F-B707-6988BB16E79D}"/>
      </w:docPartPr>
      <w:docPartBody>
        <w:p w:rsidR="0040144D" w:rsidRDefault="00DF0E77">
          <w:pPr>
            <w:pStyle w:val="5D3CA0655A7FC04393414DBE617E4AD5"/>
          </w:pPr>
          <w:r w:rsidRPr="00346DE2">
            <w:t>Home Phone</w:t>
          </w:r>
        </w:p>
      </w:docPartBody>
    </w:docPart>
    <w:docPart>
      <w:docPartPr>
        <w:name w:val="6627C277EEDF97499712DDB2480CF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29CCC-A233-AE45-BAEB-71649B423313}"/>
      </w:docPartPr>
      <w:docPartBody>
        <w:p w:rsidR="0040144D" w:rsidRDefault="00DF0E77">
          <w:pPr>
            <w:pStyle w:val="6627C277EEDF97499712DDB2480CF5EC"/>
          </w:pPr>
          <w:r w:rsidRPr="00346DE2">
            <w:t>Cell Phone</w:t>
          </w:r>
        </w:p>
      </w:docPartBody>
    </w:docPart>
    <w:docPart>
      <w:docPartPr>
        <w:name w:val="929973F900507D46B80F7EF11000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A9BB5-D4C8-FB4F-8610-C8433DBC8262}"/>
      </w:docPartPr>
      <w:docPartBody>
        <w:p w:rsidR="0040144D" w:rsidRDefault="00DF0E77">
          <w:pPr>
            <w:pStyle w:val="929973F900507D46B80F7EF11000B580"/>
          </w:pPr>
          <w:r w:rsidRPr="00346DE2">
            <w:t>Email</w:t>
          </w:r>
        </w:p>
      </w:docPartBody>
    </w:docPart>
    <w:docPart>
      <w:docPartPr>
        <w:name w:val="3C84300087247E4BB6E52109BACD6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2A5E2-A8BB-F24A-A7C2-D3EB827D4E6C}"/>
      </w:docPartPr>
      <w:docPartBody>
        <w:p w:rsidR="0040144D" w:rsidRDefault="00DF0E77">
          <w:pPr>
            <w:pStyle w:val="3C84300087247E4BB6E52109BACD65AC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D526BF938B3BDD4A8A96AD47BFDB4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9C989-4C62-DF41-A733-331D888EDF15}"/>
      </w:docPartPr>
      <w:docPartBody>
        <w:p w:rsidR="0040144D" w:rsidRDefault="00DF0E77">
          <w:pPr>
            <w:pStyle w:val="D526BF938B3BDD4A8A96AD47BFDB4790"/>
          </w:pPr>
          <w:r w:rsidRPr="00346DE2">
            <w:t>Classroom helper</w:t>
          </w:r>
        </w:p>
      </w:docPartBody>
    </w:docPart>
    <w:docPart>
      <w:docPartPr>
        <w:name w:val="0CA3D724455BD44E83495546FC6B7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07AB0-69B3-994D-9BDE-B69A84DD429B}"/>
      </w:docPartPr>
      <w:docPartBody>
        <w:p w:rsidR="0040144D" w:rsidRDefault="00DF0E77">
          <w:pPr>
            <w:pStyle w:val="0CA3D724455BD44E83495546FC6B75B9"/>
          </w:pPr>
          <w:r w:rsidRPr="00346DE2">
            <w:t>Event organizer</w:t>
          </w:r>
        </w:p>
      </w:docPartBody>
    </w:docPart>
    <w:docPart>
      <w:docPartPr>
        <w:name w:val="4BFF9D00DA28D349B7D66A696B022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9535B-B6C7-9745-AA8B-249641AE6251}"/>
      </w:docPartPr>
      <w:docPartBody>
        <w:p w:rsidR="0040144D" w:rsidRDefault="00DF0E77">
          <w:pPr>
            <w:pStyle w:val="4BFF9D00DA28D349B7D66A696B0223AA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70C"/>
    <w:rsid w:val="00010D87"/>
    <w:rsid w:val="0040144D"/>
    <w:rsid w:val="006A2883"/>
    <w:rsid w:val="0092370C"/>
    <w:rsid w:val="00DF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DCCBEFBE67B34CBD8246260C90A64A">
    <w:name w:val="49DCCBEFBE67B34CBD8246260C90A64A"/>
  </w:style>
  <w:style w:type="paragraph" w:customStyle="1" w:styleId="B81606EA53ACD94CA06E729C7851F820">
    <w:name w:val="B81606EA53ACD94CA06E729C7851F820"/>
  </w:style>
  <w:style w:type="paragraph" w:customStyle="1" w:styleId="EC87D9A307E4264BA03BEC1D4D183FDE">
    <w:name w:val="EC87D9A307E4264BA03BEC1D4D183FDE"/>
  </w:style>
  <w:style w:type="paragraph" w:customStyle="1" w:styleId="00B1D95344B8954DA542D578F2972C05">
    <w:name w:val="00B1D95344B8954DA542D578F2972C05"/>
  </w:style>
  <w:style w:type="paragraph" w:customStyle="1" w:styleId="5D3CA0655A7FC04393414DBE617E4AD5">
    <w:name w:val="5D3CA0655A7FC04393414DBE617E4AD5"/>
  </w:style>
  <w:style w:type="paragraph" w:customStyle="1" w:styleId="6627C277EEDF97499712DDB2480CF5EC">
    <w:name w:val="6627C277EEDF97499712DDB2480CF5EC"/>
  </w:style>
  <w:style w:type="paragraph" w:customStyle="1" w:styleId="929973F900507D46B80F7EF11000B580">
    <w:name w:val="929973F900507D46B80F7EF11000B580"/>
  </w:style>
  <w:style w:type="paragraph" w:customStyle="1" w:styleId="3C84300087247E4BB6E52109BACD65AC">
    <w:name w:val="3C84300087247E4BB6E52109BACD65AC"/>
  </w:style>
  <w:style w:type="paragraph" w:customStyle="1" w:styleId="D526BF938B3BDD4A8A96AD47BFDB4790">
    <w:name w:val="D526BF938B3BDD4A8A96AD47BFDB4790"/>
  </w:style>
  <w:style w:type="paragraph" w:customStyle="1" w:styleId="0CA3D724455BD44E83495546FC6B75B9">
    <w:name w:val="0CA3D724455BD44E83495546FC6B75B9"/>
  </w:style>
  <w:style w:type="paragraph" w:customStyle="1" w:styleId="4BFF9D00DA28D349B7D66A696B0223AA">
    <w:name w:val="4BFF9D00DA28D349B7D66A696B0223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{9E7D9BCE-088D-3C4F-8663-DDB38141C26D}tf89030636.dotx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2021-03-14T18:43:00Z</dcterms:created>
  <dcterms:modified xsi:type="dcterms:W3CDTF">2021-03-15T22:10:00Z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